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38E" w:rsidRPr="005E1025" w:rsidRDefault="0005738E" w:rsidP="00575676">
      <w:pPr>
        <w:spacing w:after="0" w:line="240" w:lineRule="auto"/>
        <w:ind w:right="170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2.5pt;margin-top:-27pt;width:600.25pt;height:825.55pt;z-index:-251658240" wrapcoords="-34 0 -34 21550 21600 21550 21600 0 -34 0">
            <v:imagedata r:id="rId7" o:title=""/>
            <w10:wrap type="tight"/>
          </v:shape>
        </w:pict>
      </w:r>
    </w:p>
    <w:p w:rsidR="0005738E" w:rsidRDefault="0005738E" w:rsidP="005E10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обучающегося (воспитанника) в письменной форме в двух экземплярах, имеющих одинаковую юридическую силу, по одному каждой из сторон.</w:t>
      </w:r>
    </w:p>
    <w:p w:rsidR="0005738E" w:rsidRDefault="0005738E" w:rsidP="00E67AF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Pr="002A6008" w:rsidRDefault="0005738E" w:rsidP="002A6008">
      <w:pPr>
        <w:numPr>
          <w:ilvl w:val="0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Изменения</w:t>
      </w:r>
      <w:r w:rsidRPr="002A6008">
        <w:rPr>
          <w:rFonts w:ascii="Times New Roman" w:hAnsi="Times New Roman"/>
          <w:b/>
          <w:bCs/>
          <w:sz w:val="24"/>
          <w:szCs w:val="24"/>
        </w:rPr>
        <w:t xml:space="preserve"> образовательных отношений</w:t>
      </w:r>
    </w:p>
    <w:p w:rsidR="0005738E" w:rsidRDefault="0005738E" w:rsidP="0059639A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639A">
        <w:rPr>
          <w:rFonts w:ascii="Times New Roman" w:hAnsi="Times New Roman"/>
          <w:sz w:val="24"/>
          <w:szCs w:val="24"/>
        </w:rPr>
        <w:t xml:space="preserve">Образовательные отношения изменяются в случае изменения условий получения образования по основной образовательной программе, повлекших за собой изменение взаимных прав и обязанностей воспитанника и </w:t>
      </w:r>
      <w:r>
        <w:rPr>
          <w:rFonts w:ascii="Times New Roman" w:hAnsi="Times New Roman"/>
          <w:sz w:val="24"/>
          <w:szCs w:val="24"/>
        </w:rPr>
        <w:t>ГДО</w:t>
      </w:r>
      <w:r w:rsidRPr="0059639A">
        <w:rPr>
          <w:rFonts w:ascii="Times New Roman" w:hAnsi="Times New Roman"/>
          <w:sz w:val="24"/>
          <w:szCs w:val="24"/>
        </w:rPr>
        <w:t>.</w:t>
      </w:r>
    </w:p>
    <w:p w:rsidR="0005738E" w:rsidRDefault="0005738E" w:rsidP="0059639A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639A">
        <w:rPr>
          <w:rFonts w:ascii="Times New Roman" w:hAnsi="Times New Roman"/>
          <w:sz w:val="24"/>
          <w:szCs w:val="24"/>
        </w:rPr>
        <w:t xml:space="preserve">Образовательные отношения могут быть изменены как по инициативе родителей (законных представителей) воспитанника на основании письменного заявления, поданного в письменной форме, так и по инициативе </w:t>
      </w:r>
      <w:r>
        <w:rPr>
          <w:rFonts w:ascii="Times New Roman" w:hAnsi="Times New Roman"/>
          <w:sz w:val="24"/>
          <w:szCs w:val="24"/>
        </w:rPr>
        <w:t>ГДО</w:t>
      </w:r>
      <w:r w:rsidRPr="0059639A">
        <w:rPr>
          <w:rFonts w:ascii="Times New Roman" w:hAnsi="Times New Roman"/>
          <w:sz w:val="24"/>
          <w:szCs w:val="24"/>
        </w:rPr>
        <w:t>.</w:t>
      </w:r>
    </w:p>
    <w:p w:rsidR="0005738E" w:rsidRDefault="0005738E" w:rsidP="0059639A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639A">
        <w:rPr>
          <w:rFonts w:ascii="Times New Roman" w:hAnsi="Times New Roman"/>
          <w:sz w:val="24"/>
          <w:szCs w:val="24"/>
        </w:rPr>
        <w:t xml:space="preserve">Изменение формы обучения осуществляется на основании </w:t>
      </w:r>
      <w:r>
        <w:rPr>
          <w:rFonts w:ascii="Times New Roman" w:hAnsi="Times New Roman"/>
          <w:sz w:val="24"/>
          <w:szCs w:val="24"/>
        </w:rPr>
        <w:t>внутренних локальных актов</w:t>
      </w:r>
      <w:r w:rsidRPr="0059639A">
        <w:rPr>
          <w:rFonts w:ascii="Times New Roman" w:hAnsi="Times New Roman"/>
          <w:sz w:val="24"/>
          <w:szCs w:val="24"/>
        </w:rPr>
        <w:t xml:space="preserve"> и соответствующего письменного заявления родителей (законных представителей).</w:t>
      </w:r>
    </w:p>
    <w:p w:rsidR="0005738E" w:rsidRDefault="0005738E" w:rsidP="0059639A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639A">
        <w:rPr>
          <w:rFonts w:ascii="Times New Roman" w:hAnsi="Times New Roman"/>
          <w:sz w:val="24"/>
          <w:szCs w:val="24"/>
        </w:rPr>
        <w:t>Изменение формы получения образования (выбор получения образования вне образовательной организации в семейной форме) осуществляется на основании письменного заявления родителей (законных представителей) воспитанника и влечет за собой прекращение образовательных отношений между обучающимся</w:t>
      </w:r>
      <w:r>
        <w:rPr>
          <w:rFonts w:ascii="Times New Roman" w:hAnsi="Times New Roman"/>
          <w:sz w:val="24"/>
          <w:szCs w:val="24"/>
        </w:rPr>
        <w:t xml:space="preserve"> (воспитанниками)</w:t>
      </w:r>
      <w:r w:rsidRPr="0059639A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</w:rPr>
        <w:t>ГДО</w:t>
      </w:r>
      <w:r w:rsidRPr="0059639A">
        <w:rPr>
          <w:rFonts w:ascii="Times New Roman" w:hAnsi="Times New Roman"/>
          <w:sz w:val="24"/>
          <w:szCs w:val="24"/>
        </w:rPr>
        <w:t xml:space="preserve">, которое оформляется распорядительным актом </w:t>
      </w:r>
      <w:r>
        <w:rPr>
          <w:rFonts w:ascii="Times New Roman" w:hAnsi="Times New Roman"/>
          <w:sz w:val="24"/>
          <w:szCs w:val="24"/>
        </w:rPr>
        <w:t>(приказом) директора ГДО</w:t>
      </w:r>
    </w:p>
    <w:p w:rsidR="0005738E" w:rsidRDefault="0005738E" w:rsidP="0059639A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639A">
        <w:rPr>
          <w:rFonts w:ascii="Times New Roman" w:hAnsi="Times New Roman"/>
          <w:sz w:val="24"/>
          <w:szCs w:val="24"/>
        </w:rPr>
        <w:t xml:space="preserve">Перевод на обучение по индивидуальному учебному плану осуществляется на основании письменного заявления (согласия) родителей (законных представителей) воспитанника и решения педагогического совета </w:t>
      </w:r>
      <w:r>
        <w:rPr>
          <w:rFonts w:ascii="Times New Roman" w:hAnsi="Times New Roman"/>
          <w:sz w:val="24"/>
          <w:szCs w:val="24"/>
        </w:rPr>
        <w:t>ГДО</w:t>
      </w:r>
      <w:r w:rsidRPr="0059639A">
        <w:rPr>
          <w:rFonts w:ascii="Times New Roman" w:hAnsi="Times New Roman"/>
          <w:sz w:val="24"/>
          <w:szCs w:val="24"/>
        </w:rPr>
        <w:t xml:space="preserve">, оформленного соответствующим протоколом. </w:t>
      </w:r>
    </w:p>
    <w:p w:rsidR="0005738E" w:rsidRDefault="0005738E" w:rsidP="0059639A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639A">
        <w:rPr>
          <w:rFonts w:ascii="Times New Roman" w:hAnsi="Times New Roman"/>
          <w:sz w:val="24"/>
          <w:szCs w:val="24"/>
        </w:rPr>
        <w:t xml:space="preserve">Для воспитанников, нуждающихся в длительном лечении, детей-инвалидов, которые по состоянию здоровья не могут посещать </w:t>
      </w:r>
      <w:r>
        <w:rPr>
          <w:rFonts w:ascii="Times New Roman" w:hAnsi="Times New Roman"/>
          <w:sz w:val="24"/>
          <w:szCs w:val="24"/>
        </w:rPr>
        <w:t>ГДО</w:t>
      </w:r>
      <w:r w:rsidRPr="0059639A">
        <w:rPr>
          <w:rFonts w:ascii="Times New Roman" w:hAnsi="Times New Roman"/>
          <w:sz w:val="24"/>
          <w:szCs w:val="24"/>
        </w:rPr>
        <w:t xml:space="preserve"> на основании заключения медицинской организации и письменного обращения родителей (законных представителей) обучение по основным программам дошкольного образования организуется на дому через консультативный пункт </w:t>
      </w:r>
      <w:r>
        <w:rPr>
          <w:rFonts w:ascii="Times New Roman" w:hAnsi="Times New Roman"/>
          <w:sz w:val="24"/>
          <w:szCs w:val="24"/>
        </w:rPr>
        <w:t>ГДО</w:t>
      </w:r>
      <w:r w:rsidRPr="0059639A">
        <w:rPr>
          <w:rFonts w:ascii="Times New Roman" w:hAnsi="Times New Roman"/>
          <w:sz w:val="24"/>
          <w:szCs w:val="24"/>
        </w:rPr>
        <w:t xml:space="preserve"> по </w:t>
      </w:r>
      <w:r>
        <w:rPr>
          <w:rFonts w:ascii="Times New Roman" w:hAnsi="Times New Roman"/>
          <w:sz w:val="24"/>
          <w:szCs w:val="24"/>
        </w:rPr>
        <w:t>индивидуальному учебному плану.</w:t>
      </w:r>
    </w:p>
    <w:p w:rsidR="0005738E" w:rsidRDefault="0005738E" w:rsidP="0059639A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639A">
        <w:rPr>
          <w:rFonts w:ascii="Times New Roman" w:hAnsi="Times New Roman"/>
          <w:sz w:val="24"/>
          <w:szCs w:val="24"/>
        </w:rPr>
        <w:t xml:space="preserve">Распорядительный акт </w:t>
      </w:r>
      <w:r>
        <w:rPr>
          <w:rFonts w:ascii="Times New Roman" w:hAnsi="Times New Roman"/>
          <w:sz w:val="24"/>
          <w:szCs w:val="24"/>
        </w:rPr>
        <w:t>директора ГДО</w:t>
      </w:r>
      <w:r w:rsidRPr="0059639A">
        <w:rPr>
          <w:rFonts w:ascii="Times New Roman" w:hAnsi="Times New Roman"/>
          <w:sz w:val="24"/>
          <w:szCs w:val="24"/>
        </w:rPr>
        <w:t xml:space="preserve"> о переводе на индивидуальное обучение на дому издается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59639A">
        <w:rPr>
          <w:rFonts w:ascii="Times New Roman" w:hAnsi="Times New Roman"/>
          <w:sz w:val="24"/>
          <w:szCs w:val="24"/>
        </w:rPr>
        <w:t xml:space="preserve">на основании письменного заявления родителей (законных представителей), а также оформленного в установленном порядке заключения медицинской организации. Перечень заболеваний, наличие которых дает право на обучение на дому, определяется в соответствии с нормативными правовыми актами РФ. Обучение на дому организуется на основе </w:t>
      </w:r>
      <w:r>
        <w:rPr>
          <w:rFonts w:ascii="Times New Roman" w:hAnsi="Times New Roman"/>
          <w:sz w:val="24"/>
          <w:szCs w:val="24"/>
        </w:rPr>
        <w:t>приказа муниципального отдела образования администрации Березовского района и договора между ГДО</w:t>
      </w:r>
      <w:r w:rsidRPr="0059639A">
        <w:rPr>
          <w:rFonts w:ascii="Times New Roman" w:hAnsi="Times New Roman"/>
          <w:sz w:val="24"/>
          <w:szCs w:val="24"/>
        </w:rPr>
        <w:t xml:space="preserve"> и родителями (законными представителями) воспитанника. Основанием для изменения образовательных отношений является соответствующий распорядительный акт </w:t>
      </w:r>
      <w:r>
        <w:rPr>
          <w:rFonts w:ascii="Times New Roman" w:hAnsi="Times New Roman"/>
          <w:sz w:val="24"/>
          <w:szCs w:val="24"/>
        </w:rPr>
        <w:t>директора ГДО</w:t>
      </w:r>
      <w:r w:rsidRPr="0059639A">
        <w:rPr>
          <w:rFonts w:ascii="Times New Roman" w:hAnsi="Times New Roman"/>
          <w:sz w:val="24"/>
          <w:szCs w:val="24"/>
        </w:rPr>
        <w:t>.</w:t>
      </w:r>
    </w:p>
    <w:p w:rsidR="0005738E" w:rsidRPr="0059639A" w:rsidRDefault="0005738E" w:rsidP="0059639A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9639A">
        <w:rPr>
          <w:rFonts w:ascii="Times New Roman" w:hAnsi="Times New Roman"/>
          <w:sz w:val="24"/>
          <w:szCs w:val="24"/>
        </w:rPr>
        <w:t xml:space="preserve">Права и обязанности воспитанника, предусмотренные законодательством об образовании и локальными нормативными актами </w:t>
      </w:r>
      <w:r>
        <w:rPr>
          <w:rFonts w:ascii="Times New Roman" w:hAnsi="Times New Roman"/>
          <w:sz w:val="24"/>
          <w:szCs w:val="24"/>
        </w:rPr>
        <w:t>ГДО</w:t>
      </w:r>
      <w:r w:rsidRPr="0059639A">
        <w:rPr>
          <w:rFonts w:ascii="Times New Roman" w:hAnsi="Times New Roman"/>
          <w:sz w:val="24"/>
          <w:szCs w:val="24"/>
        </w:rPr>
        <w:t xml:space="preserve"> изменяются с даты издания распорядительного акта </w:t>
      </w:r>
      <w:r>
        <w:rPr>
          <w:rFonts w:ascii="Times New Roman" w:hAnsi="Times New Roman"/>
          <w:sz w:val="24"/>
          <w:szCs w:val="24"/>
        </w:rPr>
        <w:t>директора ГДО</w:t>
      </w:r>
      <w:r w:rsidRPr="0059639A">
        <w:rPr>
          <w:rFonts w:ascii="Times New Roman" w:hAnsi="Times New Roman"/>
          <w:sz w:val="24"/>
          <w:szCs w:val="24"/>
        </w:rPr>
        <w:t xml:space="preserve"> или с иной указанной в нем даты</w:t>
      </w:r>
      <w:r>
        <w:rPr>
          <w:rFonts w:ascii="Times New Roman" w:hAnsi="Times New Roman"/>
          <w:sz w:val="24"/>
          <w:szCs w:val="24"/>
        </w:rPr>
        <w:t>.</w:t>
      </w:r>
    </w:p>
    <w:p w:rsidR="0005738E" w:rsidRDefault="0005738E" w:rsidP="002A600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/>
          <w:b/>
          <w:bCs/>
          <w:sz w:val="24"/>
          <w:szCs w:val="24"/>
        </w:rPr>
      </w:pPr>
    </w:p>
    <w:p w:rsidR="0005738E" w:rsidRPr="00575676" w:rsidRDefault="0005738E" w:rsidP="00E67AF3">
      <w:pPr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Приостановление образовательных отношений</w:t>
      </w:r>
    </w:p>
    <w:p w:rsidR="0005738E" w:rsidRPr="00575676" w:rsidRDefault="0005738E" w:rsidP="00287142">
      <w:pPr>
        <w:autoSpaceDE w:val="0"/>
        <w:autoSpaceDN w:val="0"/>
        <w:adjustRightInd w:val="0"/>
        <w:spacing w:after="0" w:line="240" w:lineRule="auto"/>
        <w:ind w:left="450"/>
        <w:rPr>
          <w:rFonts w:ascii="Times New Roman" w:hAnsi="Times New Roman"/>
          <w:b/>
          <w:bCs/>
          <w:sz w:val="24"/>
          <w:szCs w:val="24"/>
        </w:rPr>
      </w:pPr>
    </w:p>
    <w:p w:rsidR="0005738E" w:rsidRDefault="0005738E" w:rsidP="0050604D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 обучающимся (воспитанником) ГДО сохраняется место на период его болезни, отпуска родителей (законных представителей), санаторно-курортного лечения ребенка и в иных случаях по заявлению родителей (законных представителей).</w:t>
      </w:r>
    </w:p>
    <w:p w:rsidR="0005738E" w:rsidRDefault="0005738E" w:rsidP="0050604D">
      <w:pPr>
        <w:numPr>
          <w:ilvl w:val="1"/>
          <w:numId w:val="1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Родители (законные представители) несовершеннолетнего обучающегося (воспитанника), для сохранения места представляют в ГДО документы, подтверждающие отсутствие воспитанника по уважительным причинам.</w:t>
      </w:r>
    </w:p>
    <w:p w:rsidR="0005738E" w:rsidRPr="00575676" w:rsidRDefault="0005738E" w:rsidP="00946345">
      <w:p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Pr="00575676" w:rsidRDefault="0005738E" w:rsidP="00E1766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5</w:t>
      </w:r>
      <w:r w:rsidRPr="00575676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sz w:val="24"/>
          <w:szCs w:val="24"/>
        </w:rPr>
        <w:t>Прекращение образовательных отношений</w:t>
      </w:r>
    </w:p>
    <w:p w:rsidR="0005738E" w:rsidRPr="00575676" w:rsidRDefault="0005738E" w:rsidP="00A917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33022F">
      <w:pPr>
        <w:numPr>
          <w:ilvl w:val="1"/>
          <w:numId w:val="2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22F">
        <w:rPr>
          <w:rFonts w:ascii="Times New Roman" w:hAnsi="Times New Roman"/>
          <w:sz w:val="24"/>
          <w:szCs w:val="24"/>
        </w:rPr>
        <w:t xml:space="preserve">Образовательные отношения прекращаются в связи с отчислением </w:t>
      </w:r>
      <w:r>
        <w:rPr>
          <w:rFonts w:ascii="Times New Roman" w:hAnsi="Times New Roman"/>
          <w:sz w:val="24"/>
          <w:szCs w:val="24"/>
        </w:rPr>
        <w:t>несовершеннолетнего обучающегося (</w:t>
      </w:r>
      <w:r w:rsidRPr="0033022F">
        <w:rPr>
          <w:rFonts w:ascii="Times New Roman" w:hAnsi="Times New Roman"/>
          <w:sz w:val="24"/>
          <w:szCs w:val="24"/>
        </w:rPr>
        <w:t>воспитанника</w:t>
      </w:r>
      <w:r>
        <w:rPr>
          <w:rFonts w:ascii="Times New Roman" w:hAnsi="Times New Roman"/>
          <w:sz w:val="24"/>
          <w:szCs w:val="24"/>
        </w:rPr>
        <w:t>)</w:t>
      </w:r>
      <w:r w:rsidRPr="0033022F">
        <w:rPr>
          <w:rFonts w:ascii="Times New Roman" w:hAnsi="Times New Roman"/>
          <w:sz w:val="24"/>
          <w:szCs w:val="24"/>
        </w:rPr>
        <w:t xml:space="preserve"> из </w:t>
      </w:r>
      <w:r>
        <w:rPr>
          <w:rFonts w:ascii="Times New Roman" w:hAnsi="Times New Roman"/>
          <w:sz w:val="24"/>
          <w:szCs w:val="24"/>
        </w:rPr>
        <w:t>ГДО</w:t>
      </w:r>
      <w:r w:rsidRPr="0033022F">
        <w:rPr>
          <w:rFonts w:ascii="Times New Roman" w:hAnsi="Times New Roman"/>
          <w:sz w:val="24"/>
          <w:szCs w:val="24"/>
        </w:rPr>
        <w:t>:</w:t>
      </w:r>
    </w:p>
    <w:p w:rsidR="0005738E" w:rsidRDefault="0005738E" w:rsidP="0033022F">
      <w:pPr>
        <w:numPr>
          <w:ilvl w:val="2"/>
          <w:numId w:val="2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22F">
        <w:rPr>
          <w:rFonts w:ascii="Times New Roman" w:hAnsi="Times New Roman"/>
          <w:sz w:val="24"/>
          <w:szCs w:val="24"/>
        </w:rPr>
        <w:t>В связи с получением обра</w:t>
      </w:r>
      <w:r>
        <w:rPr>
          <w:rFonts w:ascii="Times New Roman" w:hAnsi="Times New Roman"/>
          <w:sz w:val="24"/>
          <w:szCs w:val="24"/>
        </w:rPr>
        <w:t>зования (завершением обучения).</w:t>
      </w:r>
    </w:p>
    <w:p w:rsidR="0005738E" w:rsidRDefault="0005738E" w:rsidP="0033022F">
      <w:pPr>
        <w:numPr>
          <w:ilvl w:val="2"/>
          <w:numId w:val="2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22F">
        <w:rPr>
          <w:rFonts w:ascii="Times New Roman" w:hAnsi="Times New Roman"/>
          <w:sz w:val="24"/>
          <w:szCs w:val="24"/>
        </w:rPr>
        <w:t xml:space="preserve">Досрочно по основаниям: </w:t>
      </w:r>
    </w:p>
    <w:p w:rsidR="0005738E" w:rsidRDefault="0005738E" w:rsidP="0033022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</w:t>
      </w:r>
      <w:r w:rsidRPr="0033022F">
        <w:rPr>
          <w:rFonts w:ascii="Times New Roman" w:hAnsi="Times New Roman"/>
          <w:sz w:val="24"/>
          <w:szCs w:val="24"/>
        </w:rPr>
        <w:t>о инициативе родителей (законных представителей) воспитанника, в т. ч. в с</w:t>
      </w:r>
      <w:r>
        <w:rPr>
          <w:rFonts w:ascii="Times New Roman" w:hAnsi="Times New Roman"/>
          <w:sz w:val="24"/>
          <w:szCs w:val="24"/>
        </w:rPr>
        <w:t>лучае перемены места жительства;</w:t>
      </w:r>
    </w:p>
    <w:p w:rsidR="0005738E" w:rsidRDefault="0005738E" w:rsidP="0033022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3022F">
        <w:rPr>
          <w:rFonts w:ascii="Times New Roman" w:hAnsi="Times New Roman"/>
          <w:sz w:val="24"/>
          <w:szCs w:val="24"/>
        </w:rPr>
        <w:t>перевода воспитанника для продолжения освоения образовательной программы в другую организацию, осуществляющ</w:t>
      </w:r>
      <w:r>
        <w:rPr>
          <w:rFonts w:ascii="Times New Roman" w:hAnsi="Times New Roman"/>
          <w:sz w:val="24"/>
          <w:szCs w:val="24"/>
        </w:rPr>
        <w:t>ую образовательную деятельность;</w:t>
      </w:r>
    </w:p>
    <w:p w:rsidR="0005738E" w:rsidRDefault="0005738E" w:rsidP="0033022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33022F">
        <w:rPr>
          <w:rFonts w:ascii="Times New Roman" w:hAnsi="Times New Roman"/>
          <w:sz w:val="24"/>
          <w:szCs w:val="24"/>
        </w:rPr>
        <w:t>выбора получения образовани</w:t>
      </w:r>
      <w:r>
        <w:rPr>
          <w:rFonts w:ascii="Times New Roman" w:hAnsi="Times New Roman"/>
          <w:sz w:val="24"/>
          <w:szCs w:val="24"/>
        </w:rPr>
        <w:t>я в форме семейного образования;</w:t>
      </w:r>
    </w:p>
    <w:p w:rsidR="0005738E" w:rsidRDefault="0005738E" w:rsidP="0033022F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</w:t>
      </w:r>
      <w:r w:rsidRPr="0033022F">
        <w:rPr>
          <w:rFonts w:ascii="Times New Roman" w:hAnsi="Times New Roman"/>
          <w:sz w:val="24"/>
          <w:szCs w:val="24"/>
        </w:rPr>
        <w:t xml:space="preserve">о обстоятельствам, не зависящим от родителей (законных представителей) воспитанника и ДОУ, в т. ч. в случае прекращения деятельности </w:t>
      </w:r>
      <w:r>
        <w:rPr>
          <w:rFonts w:ascii="Times New Roman" w:hAnsi="Times New Roman"/>
          <w:sz w:val="24"/>
          <w:szCs w:val="24"/>
        </w:rPr>
        <w:t>ГДО</w:t>
      </w:r>
      <w:r w:rsidRPr="0033022F">
        <w:rPr>
          <w:rFonts w:ascii="Times New Roman" w:hAnsi="Times New Roman"/>
          <w:sz w:val="24"/>
          <w:szCs w:val="24"/>
        </w:rPr>
        <w:t>.</w:t>
      </w:r>
    </w:p>
    <w:p w:rsidR="0005738E" w:rsidRDefault="0005738E" w:rsidP="0033022F">
      <w:pPr>
        <w:numPr>
          <w:ilvl w:val="1"/>
          <w:numId w:val="2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22F">
        <w:rPr>
          <w:rFonts w:ascii="Times New Roman" w:hAnsi="Times New Roman"/>
          <w:sz w:val="24"/>
          <w:szCs w:val="24"/>
        </w:rPr>
        <w:t xml:space="preserve">По медицинским показаниям, препятствующим дальнейшему пребыванию воспитанника в </w:t>
      </w:r>
      <w:r>
        <w:rPr>
          <w:rFonts w:ascii="Times New Roman" w:hAnsi="Times New Roman"/>
          <w:sz w:val="24"/>
          <w:szCs w:val="24"/>
        </w:rPr>
        <w:t>ГДО</w:t>
      </w:r>
      <w:r w:rsidRPr="0033022F">
        <w:rPr>
          <w:rFonts w:ascii="Times New Roman" w:hAnsi="Times New Roman"/>
          <w:sz w:val="24"/>
          <w:szCs w:val="24"/>
        </w:rPr>
        <w:t>.</w:t>
      </w:r>
    </w:p>
    <w:p w:rsidR="0005738E" w:rsidRDefault="0005738E" w:rsidP="0033022F">
      <w:pPr>
        <w:numPr>
          <w:ilvl w:val="1"/>
          <w:numId w:val="2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22F">
        <w:rPr>
          <w:rFonts w:ascii="Times New Roman" w:hAnsi="Times New Roman"/>
          <w:sz w:val="24"/>
          <w:szCs w:val="24"/>
        </w:rPr>
        <w:t>Досрочное прекращение образовательных отношений по инициативе родителей (законных представителей) воспитанника не влечет</w:t>
      </w:r>
      <w:r>
        <w:rPr>
          <w:rFonts w:ascii="Times New Roman" w:hAnsi="Times New Roman"/>
          <w:sz w:val="24"/>
          <w:szCs w:val="24"/>
        </w:rPr>
        <w:t xml:space="preserve"> для него каких-либо </w:t>
      </w:r>
      <w:r w:rsidRPr="0033022F">
        <w:rPr>
          <w:rFonts w:ascii="Times New Roman" w:hAnsi="Times New Roman"/>
          <w:sz w:val="24"/>
          <w:szCs w:val="24"/>
        </w:rPr>
        <w:t>дополнительных, в т. ч. материальных обязательств</w:t>
      </w:r>
      <w:r>
        <w:rPr>
          <w:rFonts w:ascii="Times New Roman" w:hAnsi="Times New Roman"/>
          <w:sz w:val="24"/>
          <w:szCs w:val="24"/>
        </w:rPr>
        <w:t xml:space="preserve"> перед организацией, осуществляющей образовательную деятельность, если иное не установлено договором об образовании</w:t>
      </w:r>
      <w:r w:rsidRPr="0033022F">
        <w:rPr>
          <w:rFonts w:ascii="Times New Roman" w:hAnsi="Times New Roman"/>
          <w:sz w:val="24"/>
          <w:szCs w:val="24"/>
        </w:rPr>
        <w:t>.</w:t>
      </w:r>
    </w:p>
    <w:p w:rsidR="0005738E" w:rsidRDefault="0005738E" w:rsidP="0033022F">
      <w:pPr>
        <w:numPr>
          <w:ilvl w:val="1"/>
          <w:numId w:val="2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3022F">
        <w:rPr>
          <w:rFonts w:ascii="Times New Roman" w:hAnsi="Times New Roman"/>
          <w:sz w:val="24"/>
          <w:szCs w:val="24"/>
        </w:rPr>
        <w:t xml:space="preserve">Основанием для прекращения образовательных отношений является </w:t>
      </w:r>
      <w:r>
        <w:rPr>
          <w:rFonts w:ascii="Times New Roman" w:hAnsi="Times New Roman"/>
          <w:sz w:val="24"/>
          <w:szCs w:val="24"/>
        </w:rPr>
        <w:t>распорядительный акт (</w:t>
      </w:r>
      <w:r w:rsidRPr="0033022F">
        <w:rPr>
          <w:rFonts w:ascii="Times New Roman" w:hAnsi="Times New Roman"/>
          <w:sz w:val="24"/>
          <w:szCs w:val="24"/>
        </w:rPr>
        <w:t>приказ</w:t>
      </w:r>
      <w:r>
        <w:rPr>
          <w:rFonts w:ascii="Times New Roman" w:hAnsi="Times New Roman"/>
          <w:sz w:val="24"/>
          <w:szCs w:val="24"/>
        </w:rPr>
        <w:t>)</w:t>
      </w:r>
      <w:r w:rsidRPr="0033022F">
        <w:rPr>
          <w:rFonts w:ascii="Times New Roman" w:hAnsi="Times New Roman"/>
          <w:sz w:val="24"/>
          <w:szCs w:val="24"/>
        </w:rPr>
        <w:t xml:space="preserve"> об отчислении воспитанника из </w:t>
      </w:r>
      <w:r>
        <w:rPr>
          <w:rFonts w:ascii="Times New Roman" w:hAnsi="Times New Roman"/>
          <w:sz w:val="24"/>
          <w:szCs w:val="24"/>
        </w:rPr>
        <w:t>ГДО</w:t>
      </w:r>
      <w:r w:rsidRPr="0033022F">
        <w:rPr>
          <w:rFonts w:ascii="Times New Roman" w:hAnsi="Times New Roman"/>
          <w:sz w:val="24"/>
          <w:szCs w:val="24"/>
        </w:rPr>
        <w:t>. Права и обязанности воспитанника, предусмотренные законодательством об образовании и</w:t>
      </w:r>
      <w:r>
        <w:rPr>
          <w:rFonts w:ascii="Times New Roman" w:hAnsi="Times New Roman"/>
          <w:sz w:val="24"/>
          <w:szCs w:val="24"/>
        </w:rPr>
        <w:t xml:space="preserve"> локальными нормативными актами ГДО</w:t>
      </w:r>
      <w:r w:rsidRPr="0033022F">
        <w:rPr>
          <w:rFonts w:ascii="Times New Roman" w:hAnsi="Times New Roman"/>
          <w:sz w:val="24"/>
          <w:szCs w:val="24"/>
        </w:rPr>
        <w:t xml:space="preserve"> прекращаются с даты его отчисления из </w:t>
      </w:r>
      <w:r>
        <w:rPr>
          <w:rFonts w:ascii="Times New Roman" w:hAnsi="Times New Roman"/>
          <w:sz w:val="24"/>
          <w:szCs w:val="24"/>
        </w:rPr>
        <w:t>ГДО</w:t>
      </w:r>
      <w:r w:rsidRPr="0033022F">
        <w:rPr>
          <w:rFonts w:ascii="Times New Roman" w:hAnsi="Times New Roman"/>
          <w:sz w:val="24"/>
          <w:szCs w:val="24"/>
        </w:rPr>
        <w:t>.</w:t>
      </w:r>
    </w:p>
    <w:p w:rsidR="0005738E" w:rsidRDefault="0005738E" w:rsidP="0033022F">
      <w:pPr>
        <w:numPr>
          <w:ilvl w:val="1"/>
          <w:numId w:val="2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ГДО в случае досрочного прекращения образовательных отношений по основаниям, не зависящим от воли организации, осуществляющей образовательную деятельность, обязана обеспечить перевод несовершеннолетних обучающихся в другие организации, осуществляющие образовательную деятельность, и исполнить иные обязательства предусмотренные договором об образовании.</w:t>
      </w:r>
    </w:p>
    <w:p w:rsidR="0005738E" w:rsidRDefault="0005738E" w:rsidP="0033022F">
      <w:pPr>
        <w:numPr>
          <w:ilvl w:val="1"/>
          <w:numId w:val="2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случае прекращения деятельности ГДО, а также в случаях аннулирования у нее лицензии на право осуществления образовательной деятельности, учредитель ГДО обеспечивает перевод несовершеннолетних обучающихся (воспитанников) с согласия родителей (законных представителей) в другие образовательные организующие соответствующие образовательные программы.</w:t>
      </w: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:rsidR="0005738E" w:rsidRPr="0050604D" w:rsidRDefault="0005738E" w:rsidP="0050604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положением ознакомлены:</w:t>
      </w:r>
    </w:p>
    <w:sectPr w:rsidR="0005738E" w:rsidRPr="0050604D" w:rsidSect="008274B6">
      <w:footerReference w:type="default" r:id="rId8"/>
      <w:pgSz w:w="11906" w:h="16838"/>
      <w:pgMar w:top="851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38E" w:rsidRDefault="0005738E" w:rsidP="00287142">
      <w:pPr>
        <w:spacing w:after="0" w:line="240" w:lineRule="auto"/>
      </w:pPr>
      <w:r>
        <w:separator/>
      </w:r>
    </w:p>
  </w:endnote>
  <w:endnote w:type="continuationSeparator" w:id="1">
    <w:p w:rsidR="0005738E" w:rsidRDefault="0005738E" w:rsidP="002871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38E" w:rsidRDefault="0005738E">
    <w:pPr>
      <w:pStyle w:val="Footer"/>
      <w:jc w:val="right"/>
    </w:pPr>
    <w:fldSimple w:instr=" PAGE   \* MERGEFORMAT ">
      <w:r>
        <w:rPr>
          <w:noProof/>
        </w:rPr>
        <w:t>3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38E" w:rsidRDefault="0005738E" w:rsidP="00287142">
      <w:pPr>
        <w:spacing w:after="0" w:line="240" w:lineRule="auto"/>
      </w:pPr>
      <w:r>
        <w:separator/>
      </w:r>
    </w:p>
  </w:footnote>
  <w:footnote w:type="continuationSeparator" w:id="1">
    <w:p w:rsidR="0005738E" w:rsidRDefault="0005738E" w:rsidP="002871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3D3FB2"/>
    <w:multiLevelType w:val="multilevel"/>
    <w:tmpl w:val="F25C53DC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71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1">
    <w:nsid w:val="0D581945"/>
    <w:multiLevelType w:val="multilevel"/>
    <w:tmpl w:val="ABF8D64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2">
    <w:nsid w:val="13F26761"/>
    <w:multiLevelType w:val="hybridMultilevel"/>
    <w:tmpl w:val="5D2A9A36"/>
    <w:lvl w:ilvl="0" w:tplc="4A60C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8246C"/>
    <w:multiLevelType w:val="multilevel"/>
    <w:tmpl w:val="ABF8D644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4">
    <w:nsid w:val="15D3696B"/>
    <w:multiLevelType w:val="hybridMultilevel"/>
    <w:tmpl w:val="EE168520"/>
    <w:lvl w:ilvl="0" w:tplc="4A60C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667CB"/>
    <w:multiLevelType w:val="multilevel"/>
    <w:tmpl w:val="ABF8D64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6">
    <w:nsid w:val="20603484"/>
    <w:multiLevelType w:val="multilevel"/>
    <w:tmpl w:val="B2667E8E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7">
    <w:nsid w:val="2A4E3516"/>
    <w:multiLevelType w:val="multilevel"/>
    <w:tmpl w:val="ABF8D64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8">
    <w:nsid w:val="39B76AD8"/>
    <w:multiLevelType w:val="hybridMultilevel"/>
    <w:tmpl w:val="59DEF546"/>
    <w:lvl w:ilvl="0" w:tplc="4A60C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6A718E"/>
    <w:multiLevelType w:val="multilevel"/>
    <w:tmpl w:val="ABF8D64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10">
    <w:nsid w:val="43B06EE6"/>
    <w:multiLevelType w:val="multilevel"/>
    <w:tmpl w:val="F738C91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1">
    <w:nsid w:val="448E4E69"/>
    <w:multiLevelType w:val="hybridMultilevel"/>
    <w:tmpl w:val="B2AE527C"/>
    <w:lvl w:ilvl="0" w:tplc="85C8EDAA">
      <w:start w:val="1"/>
      <w:numFmt w:val="decimal"/>
      <w:lvlText w:val="%1.1. 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BE011A2"/>
    <w:multiLevelType w:val="multilevel"/>
    <w:tmpl w:val="ABF8D644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13">
    <w:nsid w:val="5155657A"/>
    <w:multiLevelType w:val="multilevel"/>
    <w:tmpl w:val="ABF8D644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14">
    <w:nsid w:val="51DC33E3"/>
    <w:multiLevelType w:val="multilevel"/>
    <w:tmpl w:val="ABF8D644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15">
    <w:nsid w:val="53AC3F59"/>
    <w:multiLevelType w:val="multilevel"/>
    <w:tmpl w:val="41B2B6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>
    <w:nsid w:val="55142998"/>
    <w:multiLevelType w:val="multilevel"/>
    <w:tmpl w:val="ABF8D644"/>
    <w:lvl w:ilvl="0">
      <w:start w:val="3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17">
    <w:nsid w:val="592070EC"/>
    <w:multiLevelType w:val="multilevel"/>
    <w:tmpl w:val="ABF8D644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18">
    <w:nsid w:val="5ACE66AB"/>
    <w:multiLevelType w:val="hybridMultilevel"/>
    <w:tmpl w:val="E82EBB5E"/>
    <w:lvl w:ilvl="0" w:tplc="4A60C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BB063B"/>
    <w:multiLevelType w:val="hybridMultilevel"/>
    <w:tmpl w:val="849CEABE"/>
    <w:lvl w:ilvl="0" w:tplc="4A60C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5A6A8A"/>
    <w:multiLevelType w:val="multilevel"/>
    <w:tmpl w:val="FA0AEEBC"/>
    <w:lvl w:ilvl="0">
      <w:start w:val="4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1">
    <w:nsid w:val="6374334F"/>
    <w:multiLevelType w:val="multilevel"/>
    <w:tmpl w:val="ABF8D644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17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22">
    <w:nsid w:val="6976229C"/>
    <w:multiLevelType w:val="hybridMultilevel"/>
    <w:tmpl w:val="D8944F0E"/>
    <w:lvl w:ilvl="0" w:tplc="4A60C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8147F8"/>
    <w:multiLevelType w:val="multilevel"/>
    <w:tmpl w:val="D62840C2"/>
    <w:lvl w:ilvl="0">
      <w:start w:val="3"/>
      <w:numFmt w:val="decimal"/>
      <w:suff w:val="space"/>
      <w:lvlText w:val="%1."/>
      <w:lvlJc w:val="left"/>
      <w:pPr>
        <w:ind w:left="450" w:hanging="450"/>
      </w:pPr>
      <w:rPr>
        <w:rFonts w:cs="Times New Roman" w:hint="default"/>
        <w:b/>
      </w:rPr>
    </w:lvl>
    <w:lvl w:ilvl="1">
      <w:start w:val="1"/>
      <w:numFmt w:val="decimal"/>
      <w:suff w:val="space"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cs="Times New Roman" w:hint="default"/>
      </w:rPr>
    </w:lvl>
  </w:abstractNum>
  <w:abstractNum w:abstractNumId="24">
    <w:nsid w:val="6B5200F7"/>
    <w:multiLevelType w:val="multilevel"/>
    <w:tmpl w:val="70CCDD1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571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cs="Times New Roman" w:hint="default"/>
      </w:rPr>
    </w:lvl>
  </w:abstractNum>
  <w:abstractNum w:abstractNumId="25">
    <w:nsid w:val="731D5F4C"/>
    <w:multiLevelType w:val="multilevel"/>
    <w:tmpl w:val="F738C91C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suff w:val="space"/>
      <w:lvlText w:val="%1.%2."/>
      <w:lvlJc w:val="left"/>
      <w:pPr>
        <w:ind w:left="1211" w:hanging="360"/>
      </w:pPr>
      <w:rPr>
        <w:rFonts w:cs="Times New Roman" w:hint="default"/>
      </w:rPr>
    </w:lvl>
    <w:lvl w:ilvl="2">
      <w:start w:val="1"/>
      <w:numFmt w:val="decimal"/>
      <w:suff w:val="space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26">
    <w:nsid w:val="7CE64C35"/>
    <w:multiLevelType w:val="hybridMultilevel"/>
    <w:tmpl w:val="C44E6678"/>
    <w:lvl w:ilvl="0" w:tplc="4A60C4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24"/>
  </w:num>
  <w:num w:numId="4">
    <w:abstractNumId w:val="0"/>
  </w:num>
  <w:num w:numId="5">
    <w:abstractNumId w:val="18"/>
  </w:num>
  <w:num w:numId="6">
    <w:abstractNumId w:val="9"/>
  </w:num>
  <w:num w:numId="7">
    <w:abstractNumId w:val="7"/>
  </w:num>
  <w:num w:numId="8">
    <w:abstractNumId w:val="22"/>
  </w:num>
  <w:num w:numId="9">
    <w:abstractNumId w:val="5"/>
  </w:num>
  <w:num w:numId="10">
    <w:abstractNumId w:val="26"/>
  </w:num>
  <w:num w:numId="11">
    <w:abstractNumId w:val="16"/>
  </w:num>
  <w:num w:numId="12">
    <w:abstractNumId w:val="23"/>
  </w:num>
  <w:num w:numId="13">
    <w:abstractNumId w:val="4"/>
  </w:num>
  <w:num w:numId="14">
    <w:abstractNumId w:val="21"/>
  </w:num>
  <w:num w:numId="15">
    <w:abstractNumId w:val="1"/>
  </w:num>
  <w:num w:numId="16">
    <w:abstractNumId w:val="2"/>
  </w:num>
  <w:num w:numId="17">
    <w:abstractNumId w:val="17"/>
  </w:num>
  <w:num w:numId="18">
    <w:abstractNumId w:val="20"/>
  </w:num>
  <w:num w:numId="19">
    <w:abstractNumId w:val="19"/>
  </w:num>
  <w:num w:numId="20">
    <w:abstractNumId w:val="13"/>
  </w:num>
  <w:num w:numId="21">
    <w:abstractNumId w:val="14"/>
  </w:num>
  <w:num w:numId="22">
    <w:abstractNumId w:val="3"/>
  </w:num>
  <w:num w:numId="23">
    <w:abstractNumId w:val="8"/>
  </w:num>
  <w:num w:numId="24">
    <w:abstractNumId w:val="12"/>
  </w:num>
  <w:num w:numId="25">
    <w:abstractNumId w:val="15"/>
  </w:num>
  <w:num w:numId="26">
    <w:abstractNumId w:val="10"/>
  </w:num>
  <w:num w:numId="27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2D5F"/>
    <w:rsid w:val="0005738E"/>
    <w:rsid w:val="00062E70"/>
    <w:rsid w:val="00181C13"/>
    <w:rsid w:val="001C628B"/>
    <w:rsid w:val="001D0A27"/>
    <w:rsid w:val="00222D5F"/>
    <w:rsid w:val="00287142"/>
    <w:rsid w:val="002A6008"/>
    <w:rsid w:val="00302AE5"/>
    <w:rsid w:val="00310505"/>
    <w:rsid w:val="0033022F"/>
    <w:rsid w:val="00331B0D"/>
    <w:rsid w:val="00343057"/>
    <w:rsid w:val="003D00A8"/>
    <w:rsid w:val="003F4FFE"/>
    <w:rsid w:val="004325E8"/>
    <w:rsid w:val="00460FE6"/>
    <w:rsid w:val="0050604D"/>
    <w:rsid w:val="0050738E"/>
    <w:rsid w:val="00520BFD"/>
    <w:rsid w:val="005702D0"/>
    <w:rsid w:val="00575676"/>
    <w:rsid w:val="0059639A"/>
    <w:rsid w:val="005B63BB"/>
    <w:rsid w:val="005B6EB9"/>
    <w:rsid w:val="005E1025"/>
    <w:rsid w:val="00606199"/>
    <w:rsid w:val="006166C0"/>
    <w:rsid w:val="00665F37"/>
    <w:rsid w:val="006B30E5"/>
    <w:rsid w:val="006D3234"/>
    <w:rsid w:val="007125EC"/>
    <w:rsid w:val="0073022C"/>
    <w:rsid w:val="007B6199"/>
    <w:rsid w:val="007D13FA"/>
    <w:rsid w:val="008274B6"/>
    <w:rsid w:val="00875402"/>
    <w:rsid w:val="0088515F"/>
    <w:rsid w:val="008A5A6F"/>
    <w:rsid w:val="00946345"/>
    <w:rsid w:val="00953730"/>
    <w:rsid w:val="009A2E66"/>
    <w:rsid w:val="00A1713C"/>
    <w:rsid w:val="00A91769"/>
    <w:rsid w:val="00AA43E8"/>
    <w:rsid w:val="00AE5B51"/>
    <w:rsid w:val="00C60243"/>
    <w:rsid w:val="00CB4766"/>
    <w:rsid w:val="00CD53D5"/>
    <w:rsid w:val="00CE0DEA"/>
    <w:rsid w:val="00D170CA"/>
    <w:rsid w:val="00D43EA8"/>
    <w:rsid w:val="00E12ACF"/>
    <w:rsid w:val="00E17669"/>
    <w:rsid w:val="00E5287D"/>
    <w:rsid w:val="00E5789C"/>
    <w:rsid w:val="00E63683"/>
    <w:rsid w:val="00E67AF3"/>
    <w:rsid w:val="00E775F6"/>
    <w:rsid w:val="00E968DF"/>
    <w:rsid w:val="00FA6857"/>
    <w:rsid w:val="00FB0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B0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181C13"/>
    <w:pPr>
      <w:spacing w:line="288" w:lineRule="auto"/>
      <w:ind w:firstLine="709"/>
    </w:pPr>
    <w:rPr>
      <w:sz w:val="28"/>
      <w:szCs w:val="28"/>
      <w:lang w:eastAsia="en-US"/>
    </w:rPr>
  </w:style>
  <w:style w:type="paragraph" w:styleId="Header">
    <w:name w:val="header"/>
    <w:basedOn w:val="Normal"/>
    <w:link w:val="HeaderChar"/>
    <w:uiPriority w:val="99"/>
    <w:semiHidden/>
    <w:rsid w:val="0028714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87142"/>
    <w:rPr>
      <w:sz w:val="22"/>
      <w:lang w:eastAsia="en-US"/>
    </w:rPr>
  </w:style>
  <w:style w:type="paragraph" w:styleId="Footer">
    <w:name w:val="footer"/>
    <w:basedOn w:val="Normal"/>
    <w:link w:val="FooterChar"/>
    <w:uiPriority w:val="99"/>
    <w:rsid w:val="002871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87142"/>
    <w:rPr>
      <w:sz w:val="22"/>
      <w:lang w:eastAsia="en-US"/>
    </w:rPr>
  </w:style>
  <w:style w:type="paragraph" w:styleId="Title">
    <w:name w:val="Title"/>
    <w:basedOn w:val="Normal"/>
    <w:link w:val="TitleChar"/>
    <w:uiPriority w:val="99"/>
    <w:qFormat/>
    <w:rsid w:val="003F4FFE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3F4FFE"/>
    <w:rPr>
      <w:rFonts w:ascii="Arial" w:hAnsi="Arial" w:cs="Times New Roman"/>
      <w:b/>
      <w:sz w:val="28"/>
    </w:rPr>
  </w:style>
  <w:style w:type="paragraph" w:styleId="ListParagraph">
    <w:name w:val="List Paragraph"/>
    <w:basedOn w:val="Normal"/>
    <w:uiPriority w:val="99"/>
    <w:qFormat/>
    <w:rsid w:val="0050738E"/>
    <w:pPr>
      <w:ind w:left="720"/>
      <w:contextualSpacing/>
    </w:pPr>
    <w:rPr>
      <w:rFonts w:eastAsia="Times New Roman"/>
      <w:lang w:eastAsia="ru-RU"/>
    </w:rPr>
  </w:style>
  <w:style w:type="paragraph" w:styleId="NormalWeb">
    <w:name w:val="Normal (Web)"/>
    <w:basedOn w:val="Normal"/>
    <w:uiPriority w:val="99"/>
    <w:rsid w:val="005073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3</Pages>
  <Words>780</Words>
  <Characters>4449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СОШ-114</dc:creator>
  <cp:keywords/>
  <dc:description/>
  <cp:lastModifiedBy>дима</cp:lastModifiedBy>
  <cp:revision>3</cp:revision>
  <cp:lastPrinted>2018-06-11T12:22:00Z</cp:lastPrinted>
  <dcterms:created xsi:type="dcterms:W3CDTF">2018-06-11T12:23:00Z</dcterms:created>
  <dcterms:modified xsi:type="dcterms:W3CDTF">2018-06-12T07:48:00Z</dcterms:modified>
</cp:coreProperties>
</file>